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825" w:rsidRPr="00FC497E" w:rsidRDefault="00613825" w:rsidP="00613825">
      <w:pPr>
        <w:keepNext/>
        <w:spacing w:before="240" w:after="60"/>
        <w:ind w:left="5812"/>
        <w:outlineLvl w:val="2"/>
        <w:rPr>
          <w:bCs/>
          <w:szCs w:val="28"/>
        </w:rPr>
      </w:pPr>
      <w:r w:rsidRPr="00FC497E">
        <w:rPr>
          <w:bCs/>
          <w:szCs w:val="28"/>
        </w:rPr>
        <w:t>УТВЕРЖДЕН</w:t>
      </w:r>
    </w:p>
    <w:p w:rsidR="00613825" w:rsidRPr="00FC497E" w:rsidRDefault="0004478C" w:rsidP="00613825">
      <w:pPr>
        <w:ind w:left="5812"/>
        <w:rPr>
          <w:sz w:val="24"/>
          <w:szCs w:val="24"/>
        </w:rPr>
      </w:pPr>
      <w:r>
        <w:rPr>
          <w:sz w:val="24"/>
          <w:szCs w:val="24"/>
        </w:rPr>
        <w:t>р</w:t>
      </w:r>
      <w:r w:rsidR="00613825" w:rsidRPr="00FC497E">
        <w:rPr>
          <w:sz w:val="24"/>
          <w:szCs w:val="24"/>
        </w:rPr>
        <w:t xml:space="preserve">ешением территориальной избирательной  комиссией </w:t>
      </w:r>
    </w:p>
    <w:p w:rsidR="00613825" w:rsidRPr="00FC497E" w:rsidRDefault="002E55DE" w:rsidP="00613825">
      <w:pPr>
        <w:ind w:left="5812"/>
        <w:rPr>
          <w:sz w:val="24"/>
          <w:szCs w:val="24"/>
        </w:rPr>
      </w:pPr>
      <w:r>
        <w:rPr>
          <w:sz w:val="24"/>
          <w:szCs w:val="24"/>
        </w:rPr>
        <w:t xml:space="preserve">Чернушинского городского округа </w:t>
      </w:r>
      <w:r w:rsidR="00613825" w:rsidRPr="00FC497E">
        <w:rPr>
          <w:sz w:val="24"/>
          <w:szCs w:val="24"/>
        </w:rPr>
        <w:t xml:space="preserve">от </w:t>
      </w:r>
      <w:r w:rsidR="00550F3D">
        <w:rPr>
          <w:sz w:val="24"/>
          <w:szCs w:val="24"/>
        </w:rPr>
        <w:t>28.06.2024</w:t>
      </w:r>
      <w:r w:rsidR="00613825" w:rsidRPr="00FC497E">
        <w:rPr>
          <w:sz w:val="24"/>
          <w:szCs w:val="24"/>
        </w:rPr>
        <w:t xml:space="preserve"> № </w:t>
      </w:r>
      <w:r w:rsidR="00550F3D">
        <w:rPr>
          <w:sz w:val="24"/>
          <w:szCs w:val="24"/>
        </w:rPr>
        <w:t>63/01</w:t>
      </w:r>
    </w:p>
    <w:p w:rsidR="00613825" w:rsidRPr="00FC497E" w:rsidRDefault="00613825" w:rsidP="00613825">
      <w:pPr>
        <w:rPr>
          <w:sz w:val="24"/>
          <w:szCs w:val="24"/>
        </w:rPr>
      </w:pPr>
    </w:p>
    <w:p w:rsidR="00613825" w:rsidRPr="00FC497E" w:rsidRDefault="00613825" w:rsidP="00613825">
      <w:pPr>
        <w:jc w:val="center"/>
        <w:rPr>
          <w:b/>
          <w:szCs w:val="28"/>
        </w:rPr>
      </w:pPr>
      <w:r w:rsidRPr="00FC497E">
        <w:rPr>
          <w:b/>
          <w:szCs w:val="28"/>
        </w:rPr>
        <w:t>ПОРЯДОК</w:t>
      </w:r>
    </w:p>
    <w:p w:rsidR="00B60CF9" w:rsidRDefault="00613825" w:rsidP="00613825">
      <w:pPr>
        <w:jc w:val="center"/>
        <w:rPr>
          <w:b/>
          <w:szCs w:val="28"/>
        </w:rPr>
      </w:pPr>
      <w:r w:rsidRPr="00FC497E">
        <w:rPr>
          <w:b/>
          <w:szCs w:val="28"/>
        </w:rPr>
        <w:t xml:space="preserve">предоставления зарегистрированным кандидатам, их доверенным лицам, помещений для проведения агитационных публичных мероприятий </w:t>
      </w:r>
      <w:r w:rsidR="0004478C">
        <w:rPr>
          <w:b/>
          <w:szCs w:val="28"/>
        </w:rPr>
        <w:t xml:space="preserve">в форме собраний </w:t>
      </w:r>
      <w:r w:rsidRPr="00FC497E">
        <w:rPr>
          <w:b/>
          <w:bCs/>
          <w:szCs w:val="28"/>
        </w:rPr>
        <w:t xml:space="preserve">на </w:t>
      </w:r>
      <w:r w:rsidR="0004731F" w:rsidRPr="0004731F">
        <w:rPr>
          <w:b/>
          <w:szCs w:val="28"/>
        </w:rPr>
        <w:t>выбор</w:t>
      </w:r>
      <w:r w:rsidR="0004731F">
        <w:rPr>
          <w:b/>
          <w:szCs w:val="28"/>
        </w:rPr>
        <w:t>ах</w:t>
      </w:r>
      <w:r w:rsidR="0004731F" w:rsidRPr="0004731F">
        <w:rPr>
          <w:b/>
          <w:szCs w:val="28"/>
        </w:rPr>
        <w:t xml:space="preserve"> депутат</w:t>
      </w:r>
      <w:r w:rsidR="00D27273">
        <w:rPr>
          <w:b/>
          <w:szCs w:val="28"/>
        </w:rPr>
        <w:t xml:space="preserve">ов </w:t>
      </w:r>
    </w:p>
    <w:p w:rsidR="002D03FF" w:rsidRDefault="002E55DE" w:rsidP="00613825">
      <w:pPr>
        <w:jc w:val="center"/>
        <w:rPr>
          <w:b/>
          <w:szCs w:val="28"/>
        </w:rPr>
      </w:pPr>
      <w:r>
        <w:rPr>
          <w:b/>
          <w:szCs w:val="28"/>
        </w:rPr>
        <w:t>Думы Чернушинского городского округа</w:t>
      </w:r>
      <w:r w:rsidR="002D03FF">
        <w:rPr>
          <w:b/>
          <w:szCs w:val="28"/>
        </w:rPr>
        <w:t xml:space="preserve"> Пермского края </w:t>
      </w:r>
    </w:p>
    <w:p w:rsidR="00D27273" w:rsidRDefault="002D03FF" w:rsidP="00613825">
      <w:pPr>
        <w:jc w:val="center"/>
        <w:rPr>
          <w:b/>
          <w:szCs w:val="28"/>
        </w:rPr>
      </w:pPr>
      <w:r>
        <w:rPr>
          <w:b/>
          <w:szCs w:val="28"/>
        </w:rPr>
        <w:t>второго созыва</w:t>
      </w:r>
    </w:p>
    <w:p w:rsidR="002E55DE" w:rsidRPr="00FC497E" w:rsidRDefault="002E55DE" w:rsidP="00613825">
      <w:pPr>
        <w:jc w:val="center"/>
        <w:rPr>
          <w:b/>
          <w:szCs w:val="28"/>
        </w:rPr>
      </w:pPr>
    </w:p>
    <w:p w:rsidR="00613825" w:rsidRDefault="008C75F4" w:rsidP="00613825">
      <w:pPr>
        <w:tabs>
          <w:tab w:val="left" w:pos="2775"/>
        </w:tabs>
        <w:ind w:firstLine="680"/>
        <w:jc w:val="both"/>
        <w:rPr>
          <w:szCs w:val="28"/>
        </w:rPr>
      </w:pPr>
      <w:r>
        <w:rPr>
          <w:szCs w:val="28"/>
        </w:rPr>
        <w:t>1.</w:t>
      </w:r>
      <w:r w:rsidR="00613825" w:rsidRPr="00FC497E">
        <w:rPr>
          <w:szCs w:val="28"/>
        </w:rPr>
        <w:t xml:space="preserve">В соответствии со статьей </w:t>
      </w:r>
      <w:r w:rsidR="00AD6E42">
        <w:rPr>
          <w:szCs w:val="28"/>
        </w:rPr>
        <w:t>52</w:t>
      </w:r>
      <w:r w:rsidR="00613825" w:rsidRPr="00FC497E">
        <w:rPr>
          <w:szCs w:val="28"/>
        </w:rPr>
        <w:t xml:space="preserve"> Закона Пермского края от </w:t>
      </w:r>
      <w:r w:rsidR="00D27273">
        <w:rPr>
          <w:szCs w:val="28"/>
        </w:rPr>
        <w:t>0</w:t>
      </w:r>
      <w:r w:rsidR="00613825" w:rsidRPr="00FC497E">
        <w:rPr>
          <w:szCs w:val="28"/>
        </w:rPr>
        <w:t>9.1</w:t>
      </w:r>
      <w:r w:rsidR="00D27273">
        <w:rPr>
          <w:szCs w:val="28"/>
        </w:rPr>
        <w:t>1</w:t>
      </w:r>
      <w:r w:rsidR="00613825" w:rsidRPr="00FC497E">
        <w:rPr>
          <w:szCs w:val="28"/>
        </w:rPr>
        <w:t>.2009 года № 525-ПК «О выборах депутатов представительных органов муниципальных образований в Пермском крае» государственные органы, органы местного самоуправления обязаны оказывать содействие зарегистрированным кандидатам в организации и проведении агитационных публичных мероприятий.</w:t>
      </w:r>
    </w:p>
    <w:p w:rsidR="008C75F4" w:rsidRDefault="008C75F4" w:rsidP="008C75F4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34A25">
        <w:rPr>
          <w:szCs w:val="28"/>
        </w:rPr>
        <w:t>Уведомления организаторов митингов, демонстраций, шествий и пикетирований подаются и рассматриваются в порядке, установленном законод</w:t>
      </w:r>
      <w:r>
        <w:rPr>
          <w:szCs w:val="28"/>
        </w:rPr>
        <w:t>ательством Российской Федерации</w:t>
      </w:r>
      <w:r w:rsidRPr="00934A25">
        <w:rPr>
          <w:szCs w:val="28"/>
        </w:rPr>
        <w:t>.</w:t>
      </w:r>
    </w:p>
    <w:p w:rsidR="00613825" w:rsidRPr="00FC497E" w:rsidRDefault="008C75F4" w:rsidP="00B561FD">
      <w:pPr>
        <w:tabs>
          <w:tab w:val="left" w:pos="2775"/>
        </w:tabs>
        <w:ind w:firstLine="680"/>
        <w:jc w:val="both"/>
        <w:rPr>
          <w:szCs w:val="28"/>
        </w:rPr>
      </w:pPr>
      <w:r>
        <w:rPr>
          <w:szCs w:val="28"/>
        </w:rPr>
        <w:t xml:space="preserve">2. </w:t>
      </w:r>
      <w:r w:rsidR="00613825" w:rsidRPr="00FC497E">
        <w:rPr>
          <w:szCs w:val="28"/>
        </w:rPr>
        <w:t>С момента регистрации кандидата, зарегистрированный кандидат, его доверенное лицо, имеют право проводить агитационные публичные мероприятия в форме собраний.</w:t>
      </w:r>
    </w:p>
    <w:p w:rsidR="0004478C" w:rsidRPr="00F62AD8" w:rsidRDefault="008C75F4" w:rsidP="00613825">
      <w:pPr>
        <w:ind w:firstLine="720"/>
        <w:jc w:val="both"/>
        <w:rPr>
          <w:szCs w:val="28"/>
        </w:rPr>
      </w:pPr>
      <w:r>
        <w:rPr>
          <w:szCs w:val="28"/>
        </w:rPr>
        <w:t>3. О</w:t>
      </w:r>
      <w:r w:rsidR="00613825" w:rsidRPr="00FC497E">
        <w:rPr>
          <w:szCs w:val="28"/>
        </w:rPr>
        <w:t>рган местного самоуправления определяет пригодные для проведения массовых мероприятий и находящиеся в государственной или муниципальной собственности помещени</w:t>
      </w:r>
      <w:r w:rsidR="002D03FF">
        <w:rPr>
          <w:szCs w:val="28"/>
        </w:rPr>
        <w:t xml:space="preserve">я </w:t>
      </w:r>
      <w:r w:rsidR="0099487E" w:rsidRPr="00C10A7E">
        <w:rPr>
          <w:szCs w:val="28"/>
        </w:rPr>
        <w:t xml:space="preserve">в срок не </w:t>
      </w:r>
      <w:r w:rsidR="0099487E" w:rsidRPr="00BB7FC6">
        <w:rPr>
          <w:szCs w:val="28"/>
        </w:rPr>
        <w:t xml:space="preserve">позднее </w:t>
      </w:r>
      <w:r>
        <w:rPr>
          <w:szCs w:val="28"/>
        </w:rPr>
        <w:t>04 июля 2024</w:t>
      </w:r>
      <w:r w:rsidR="0099487E" w:rsidRPr="009924B0">
        <w:rPr>
          <w:szCs w:val="28"/>
        </w:rPr>
        <w:t xml:space="preserve"> года.</w:t>
      </w:r>
    </w:p>
    <w:p w:rsidR="00613825" w:rsidRDefault="00613825" w:rsidP="00613825">
      <w:pPr>
        <w:ind w:firstLine="720"/>
        <w:jc w:val="both"/>
        <w:rPr>
          <w:szCs w:val="28"/>
        </w:rPr>
      </w:pPr>
      <w:r w:rsidRPr="00FC497E">
        <w:rPr>
          <w:szCs w:val="28"/>
        </w:rPr>
        <w:t xml:space="preserve">Данные сведения предоставляются </w:t>
      </w:r>
      <w:r w:rsidR="008C75F4">
        <w:rPr>
          <w:szCs w:val="28"/>
        </w:rPr>
        <w:t xml:space="preserve"> </w:t>
      </w:r>
      <w:r w:rsidRPr="00FC497E">
        <w:rPr>
          <w:szCs w:val="28"/>
        </w:rPr>
        <w:t xml:space="preserve">органом местного самоуправления в территориальную избирательную комиссию </w:t>
      </w:r>
      <w:r w:rsidR="002E55DE">
        <w:rPr>
          <w:szCs w:val="28"/>
        </w:rPr>
        <w:t>Чернушинского</w:t>
      </w:r>
      <w:r w:rsidR="008C75F4">
        <w:rPr>
          <w:szCs w:val="28"/>
        </w:rPr>
        <w:t xml:space="preserve"> </w:t>
      </w:r>
      <w:r w:rsidR="009924B0">
        <w:rPr>
          <w:szCs w:val="28"/>
        </w:rPr>
        <w:t>городского округа</w:t>
      </w:r>
      <w:r w:rsidR="0099487E">
        <w:rPr>
          <w:szCs w:val="28"/>
        </w:rPr>
        <w:t>.</w:t>
      </w:r>
    </w:p>
    <w:p w:rsidR="00613825" w:rsidRPr="00FC497E" w:rsidRDefault="00613825" w:rsidP="00613825">
      <w:pPr>
        <w:ind w:firstLine="720"/>
        <w:jc w:val="both"/>
        <w:rPr>
          <w:szCs w:val="28"/>
        </w:rPr>
      </w:pPr>
      <w:r w:rsidRPr="00FC497E">
        <w:rPr>
          <w:szCs w:val="28"/>
        </w:rPr>
        <w:t>Здания и сооружения, включенные в Государственный свод особо ценных объектов культурного наследия народов Российской Федерации, не предоставляются для целей проведения массовых предвыборных мероприятий.</w:t>
      </w:r>
    </w:p>
    <w:p w:rsidR="00613825" w:rsidRPr="00FC497E" w:rsidRDefault="002D03FF" w:rsidP="00613825">
      <w:pPr>
        <w:ind w:firstLine="720"/>
        <w:jc w:val="both"/>
        <w:rPr>
          <w:szCs w:val="28"/>
        </w:rPr>
      </w:pPr>
      <w:r>
        <w:rPr>
          <w:szCs w:val="28"/>
        </w:rPr>
        <w:t>4.</w:t>
      </w:r>
      <w:r w:rsidR="00613825" w:rsidRPr="00FC497E">
        <w:rPr>
          <w:szCs w:val="28"/>
        </w:rPr>
        <w:t>Помещения, находящиеся в государственной или муниципальной собственности, предоставляются на безвозмездной основе.</w:t>
      </w:r>
    </w:p>
    <w:p w:rsidR="00B561FD" w:rsidRDefault="002D03FF" w:rsidP="00613825">
      <w:pPr>
        <w:ind w:firstLine="720"/>
        <w:jc w:val="both"/>
        <w:rPr>
          <w:szCs w:val="28"/>
        </w:rPr>
      </w:pPr>
      <w:r>
        <w:rPr>
          <w:szCs w:val="28"/>
        </w:rPr>
        <w:t>5</w:t>
      </w:r>
      <w:r w:rsidR="000C61E1">
        <w:rPr>
          <w:szCs w:val="28"/>
        </w:rPr>
        <w:t>.</w:t>
      </w:r>
      <w:r w:rsidR="00613825" w:rsidRPr="00FC497E">
        <w:rPr>
          <w:szCs w:val="28"/>
        </w:rPr>
        <w:t xml:space="preserve">Территориальная избирательная комиссия </w:t>
      </w:r>
      <w:r w:rsidR="002E55DE">
        <w:rPr>
          <w:szCs w:val="28"/>
        </w:rPr>
        <w:t>Чернушинского</w:t>
      </w:r>
      <w:r w:rsidR="007C5E5C">
        <w:rPr>
          <w:szCs w:val="28"/>
        </w:rPr>
        <w:t xml:space="preserve"> </w:t>
      </w:r>
      <w:r w:rsidR="009924B0">
        <w:rPr>
          <w:szCs w:val="28"/>
        </w:rPr>
        <w:t>городского округа</w:t>
      </w:r>
      <w:r w:rsidR="00613825" w:rsidRPr="00FC497E">
        <w:rPr>
          <w:szCs w:val="28"/>
        </w:rPr>
        <w:t xml:space="preserve"> обязана обеспечить равные условия</w:t>
      </w:r>
      <w:r w:rsidR="003649CE">
        <w:rPr>
          <w:szCs w:val="28"/>
        </w:rPr>
        <w:t xml:space="preserve"> проведения мероприятий в форме собраний</w:t>
      </w:r>
      <w:r w:rsidR="00613825" w:rsidRPr="00FC497E">
        <w:rPr>
          <w:szCs w:val="28"/>
        </w:rPr>
        <w:t xml:space="preserve"> для зарегистрированных кандидатов</w:t>
      </w:r>
      <w:r w:rsidR="003649CE">
        <w:rPr>
          <w:szCs w:val="28"/>
        </w:rPr>
        <w:t>.</w:t>
      </w:r>
      <w:r w:rsidR="00613825" w:rsidRPr="00FC497E">
        <w:rPr>
          <w:szCs w:val="28"/>
        </w:rPr>
        <w:t xml:space="preserve"> </w:t>
      </w:r>
    </w:p>
    <w:p w:rsidR="003649CE" w:rsidRDefault="003649CE" w:rsidP="003649CE">
      <w:pPr>
        <w:ind w:firstLine="720"/>
        <w:jc w:val="both"/>
        <w:rPr>
          <w:szCs w:val="28"/>
        </w:rPr>
      </w:pPr>
      <w:r>
        <w:rPr>
          <w:szCs w:val="28"/>
        </w:rPr>
        <w:t xml:space="preserve"> 6</w:t>
      </w:r>
      <w:r w:rsidR="000C61E1">
        <w:rPr>
          <w:szCs w:val="28"/>
        </w:rPr>
        <w:t>.</w:t>
      </w:r>
      <w:r w:rsidRPr="003649CE">
        <w:rPr>
          <w:szCs w:val="28"/>
        </w:rPr>
        <w:t xml:space="preserve"> </w:t>
      </w:r>
      <w:r w:rsidRPr="00FC497E">
        <w:rPr>
          <w:szCs w:val="28"/>
        </w:rPr>
        <w:t>Для предоставления помещения</w:t>
      </w:r>
      <w:r>
        <w:rPr>
          <w:szCs w:val="28"/>
        </w:rPr>
        <w:t xml:space="preserve"> </w:t>
      </w:r>
      <w:r w:rsidRPr="00FC497E">
        <w:rPr>
          <w:szCs w:val="28"/>
        </w:rPr>
        <w:t xml:space="preserve"> для </w:t>
      </w:r>
      <w:r>
        <w:rPr>
          <w:szCs w:val="28"/>
        </w:rPr>
        <w:t>встреч с избирателями</w:t>
      </w:r>
      <w:r w:rsidRPr="00FC497E">
        <w:rPr>
          <w:szCs w:val="28"/>
        </w:rPr>
        <w:t>, зарегистрированный кандидат обращается с заявкой о выделении помещения для проведения массовых мероприятий в орган местного самоуправления</w:t>
      </w:r>
      <w:r>
        <w:rPr>
          <w:szCs w:val="28"/>
        </w:rPr>
        <w:t>, по рекомендованной форме, указанной в приложении № 1</w:t>
      </w:r>
      <w:r w:rsidRPr="00FC497E">
        <w:rPr>
          <w:szCs w:val="28"/>
        </w:rPr>
        <w:t xml:space="preserve">. </w:t>
      </w:r>
    </w:p>
    <w:p w:rsidR="003649CE" w:rsidRPr="00FC497E" w:rsidRDefault="003649CE" w:rsidP="003649CE">
      <w:pPr>
        <w:ind w:firstLine="720"/>
        <w:jc w:val="both"/>
        <w:rPr>
          <w:szCs w:val="28"/>
        </w:rPr>
      </w:pPr>
      <w:r w:rsidRPr="00FC497E">
        <w:rPr>
          <w:szCs w:val="28"/>
        </w:rPr>
        <w:lastRenderedPageBreak/>
        <w:t>В заявке указывается место проведения мероприятия, предполагаемая дата проведения мероприятия, время начала проведения мероприятия, продолжительность, примерное число участников, дата подачи заявки, данные ответственного за проведение мероприятия, его контактный телефон.</w:t>
      </w:r>
    </w:p>
    <w:p w:rsidR="003649CE" w:rsidRDefault="003649CE" w:rsidP="00613825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proofErr w:type="gramStart"/>
      <w:r>
        <w:rPr>
          <w:szCs w:val="28"/>
        </w:rPr>
        <w:t>7.</w:t>
      </w:r>
      <w:r w:rsidRPr="00FC497E">
        <w:rPr>
          <w:szCs w:val="28"/>
        </w:rPr>
        <w:t>Заявка о выделении помещений, находящихся в государственной или муниципальной собственности, а равно помещений, находящихся в собственности организации, имеющей на день публикации решения о назначении выборов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процентов, для пров</w:t>
      </w:r>
      <w:r w:rsidR="00356F9C">
        <w:rPr>
          <w:szCs w:val="28"/>
        </w:rPr>
        <w:t>едения встреч зарегистрированных кандидатов, их доверенных лиц</w:t>
      </w:r>
      <w:r w:rsidRPr="00FC497E">
        <w:rPr>
          <w:szCs w:val="28"/>
        </w:rPr>
        <w:t xml:space="preserve"> с избирателями рассматриваются соответствующими органами (собственниками</w:t>
      </w:r>
      <w:proofErr w:type="gramEnd"/>
      <w:r w:rsidRPr="00FC497E">
        <w:rPr>
          <w:szCs w:val="28"/>
        </w:rPr>
        <w:t xml:space="preserve">, владельцами этих помещений) в течение трех дней со дня подачи </w:t>
      </w:r>
      <w:r w:rsidR="00356F9C">
        <w:rPr>
          <w:szCs w:val="28"/>
        </w:rPr>
        <w:t>заявки.</w:t>
      </w:r>
    </w:p>
    <w:p w:rsidR="001665C0" w:rsidRDefault="001665C0" w:rsidP="001665C0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r w:rsidR="00A42360">
        <w:rPr>
          <w:szCs w:val="28"/>
        </w:rPr>
        <w:t>8.</w:t>
      </w:r>
      <w:r w:rsidRPr="001665C0">
        <w:rPr>
          <w:szCs w:val="28"/>
        </w:rPr>
        <w:t xml:space="preserve"> </w:t>
      </w:r>
      <w:r w:rsidRPr="00D147CB">
        <w:rPr>
          <w:szCs w:val="28"/>
        </w:rPr>
        <w:t xml:space="preserve">Помещение предоставляется </w:t>
      </w:r>
      <w:r w:rsidRPr="001665C0">
        <w:rPr>
          <w:szCs w:val="28"/>
        </w:rPr>
        <w:t xml:space="preserve">по рабочим дням в промежутке </w:t>
      </w:r>
      <w:r w:rsidRPr="001665C0">
        <w:rPr>
          <w:szCs w:val="28"/>
        </w:rPr>
        <w:t>с 17 до 22</w:t>
      </w:r>
      <w:r w:rsidRPr="001665C0">
        <w:rPr>
          <w:szCs w:val="28"/>
        </w:rPr>
        <w:t xml:space="preserve"> часов, по </w:t>
      </w:r>
      <w:r w:rsidRPr="001665C0">
        <w:rPr>
          <w:szCs w:val="28"/>
        </w:rPr>
        <w:t>выходным и праздничным дням с 11 до 22</w:t>
      </w:r>
      <w:r w:rsidRPr="001665C0">
        <w:rPr>
          <w:szCs w:val="28"/>
        </w:rPr>
        <w:t xml:space="preserve"> часов.</w:t>
      </w:r>
      <w:r w:rsidRPr="00D147CB">
        <w:rPr>
          <w:szCs w:val="28"/>
        </w:rPr>
        <w:t xml:space="preserve"> </w:t>
      </w:r>
    </w:p>
    <w:p w:rsidR="00AF195F" w:rsidRPr="00AF195F" w:rsidRDefault="00AF195F" w:rsidP="00AF195F">
      <w:pPr>
        <w:autoSpaceDE w:val="0"/>
        <w:autoSpaceDN w:val="0"/>
        <w:adjustRightInd w:val="0"/>
        <w:ind w:firstLine="540"/>
        <w:jc w:val="both"/>
        <w:rPr>
          <w:szCs w:val="28"/>
          <w:u w:val="single"/>
        </w:rPr>
      </w:pPr>
      <w:r w:rsidRPr="00FA51E0">
        <w:rPr>
          <w:szCs w:val="28"/>
        </w:rPr>
        <w:t>Продолжительность встреч с избирателями не должна превышать</w:t>
      </w:r>
      <w:r w:rsidRPr="00AF195F">
        <w:rPr>
          <w:szCs w:val="28"/>
        </w:rPr>
        <w:t xml:space="preserve">  </w:t>
      </w:r>
      <w:r w:rsidRPr="00AF195F">
        <w:rPr>
          <w:szCs w:val="28"/>
        </w:rPr>
        <w:t>2 часов.</w:t>
      </w:r>
    </w:p>
    <w:p w:rsidR="002B09BB" w:rsidRDefault="00A42360" w:rsidP="00613825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r>
        <w:rPr>
          <w:szCs w:val="28"/>
        </w:rPr>
        <w:t>9.</w:t>
      </w:r>
      <w:r w:rsidR="002B09BB">
        <w:rPr>
          <w:szCs w:val="28"/>
        </w:rPr>
        <w:t xml:space="preserve"> Если помещение было предоставлено одному зарегистрированному кандидату, собственник, владелец помещения не вправе отказать другому зарегистрированному кандидату, на таких же условиях в иное время в  течение агитационного периода.</w:t>
      </w:r>
    </w:p>
    <w:p w:rsidR="00613825" w:rsidRPr="00FC497E" w:rsidRDefault="00613825" w:rsidP="00613825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proofErr w:type="gramStart"/>
      <w:r w:rsidRPr="00FC497E">
        <w:rPr>
          <w:szCs w:val="28"/>
        </w:rPr>
        <w:t xml:space="preserve">В случае предоставления помещения зарегистрированному кандидату собственник, владелец помещения не позднее дня, следующего за днем предоставления помещения, обязаны уведомить в письменной форме территориальную избирательную комиссию </w:t>
      </w:r>
      <w:r w:rsidR="002E55DE">
        <w:rPr>
          <w:szCs w:val="28"/>
        </w:rPr>
        <w:t>Чернушинского</w:t>
      </w:r>
      <w:r w:rsidR="00B60CF9">
        <w:rPr>
          <w:szCs w:val="28"/>
        </w:rPr>
        <w:t xml:space="preserve"> </w:t>
      </w:r>
      <w:r w:rsidR="009924B0">
        <w:rPr>
          <w:szCs w:val="28"/>
        </w:rPr>
        <w:t>городского округа</w:t>
      </w:r>
      <w:r w:rsidRPr="00FC497E">
        <w:rPr>
          <w:szCs w:val="28"/>
        </w:rPr>
        <w:t>,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</w:t>
      </w:r>
      <w:r w:rsidR="008A6E1A">
        <w:rPr>
          <w:szCs w:val="28"/>
        </w:rPr>
        <w:t>, по рекомендованной форме, указанной</w:t>
      </w:r>
      <w:proofErr w:type="gramEnd"/>
      <w:r w:rsidR="008A6E1A">
        <w:rPr>
          <w:szCs w:val="28"/>
        </w:rPr>
        <w:t xml:space="preserve"> в приложении № 2 к настоящему порядку</w:t>
      </w:r>
      <w:r w:rsidRPr="00FC497E">
        <w:rPr>
          <w:szCs w:val="28"/>
        </w:rPr>
        <w:t>.</w:t>
      </w:r>
    </w:p>
    <w:p w:rsidR="00613825" w:rsidRPr="00E83D63" w:rsidRDefault="00A42360" w:rsidP="00613825">
      <w:pPr>
        <w:autoSpaceDE w:val="0"/>
        <w:autoSpaceDN w:val="0"/>
        <w:adjustRightInd w:val="0"/>
        <w:ind w:firstLine="540"/>
        <w:jc w:val="both"/>
        <w:outlineLvl w:val="2"/>
        <w:rPr>
          <w:szCs w:val="28"/>
        </w:rPr>
      </w:pPr>
      <w:r>
        <w:rPr>
          <w:szCs w:val="28"/>
        </w:rPr>
        <w:t>10</w:t>
      </w:r>
      <w:r w:rsidR="000C61E1">
        <w:rPr>
          <w:szCs w:val="28"/>
        </w:rPr>
        <w:t xml:space="preserve">. </w:t>
      </w:r>
      <w:proofErr w:type="gramStart"/>
      <w:r w:rsidR="002B09BB">
        <w:rPr>
          <w:szCs w:val="28"/>
        </w:rPr>
        <w:t>Территориальная избирательная к</w:t>
      </w:r>
      <w:r w:rsidR="00613825" w:rsidRPr="00FC497E">
        <w:rPr>
          <w:szCs w:val="28"/>
        </w:rPr>
        <w:t xml:space="preserve">омиссия, получившая уведомление о факте предоставления помещения зарегистрированному кандидату, в течение двух суток с момента получения уведомления обязана разместить содержащуюся в нем информацию на стенде территориальной избирательной комиссии </w:t>
      </w:r>
      <w:r w:rsidR="002E55DE">
        <w:rPr>
          <w:szCs w:val="28"/>
        </w:rPr>
        <w:t>Чернушинского</w:t>
      </w:r>
      <w:r w:rsidR="00B60CF9">
        <w:rPr>
          <w:szCs w:val="28"/>
        </w:rPr>
        <w:t xml:space="preserve"> </w:t>
      </w:r>
      <w:r w:rsidR="009924B0">
        <w:rPr>
          <w:szCs w:val="28"/>
        </w:rPr>
        <w:t>городского округа</w:t>
      </w:r>
      <w:r w:rsidR="00613825" w:rsidRPr="00FC497E">
        <w:rPr>
          <w:szCs w:val="28"/>
        </w:rPr>
        <w:t xml:space="preserve">, </w:t>
      </w:r>
      <w:r w:rsidR="00B561FD">
        <w:rPr>
          <w:szCs w:val="28"/>
        </w:rPr>
        <w:t xml:space="preserve">на </w:t>
      </w:r>
      <w:r w:rsidR="00B561FD" w:rsidRPr="00B561FD">
        <w:rPr>
          <w:szCs w:val="28"/>
        </w:rPr>
        <w:t xml:space="preserve">официальном сайте территориальной избирательной комиссии </w:t>
      </w:r>
      <w:r w:rsidR="002E55DE">
        <w:rPr>
          <w:szCs w:val="28"/>
        </w:rPr>
        <w:t>Чернушинского</w:t>
      </w:r>
      <w:r w:rsidR="00B60CF9">
        <w:rPr>
          <w:szCs w:val="28"/>
        </w:rPr>
        <w:t xml:space="preserve"> </w:t>
      </w:r>
      <w:r w:rsidR="009924B0">
        <w:rPr>
          <w:szCs w:val="28"/>
        </w:rPr>
        <w:t>городского округа</w:t>
      </w:r>
      <w:r w:rsidR="00B561FD" w:rsidRPr="00B561FD">
        <w:rPr>
          <w:szCs w:val="28"/>
        </w:rPr>
        <w:t xml:space="preserve"> в информационно-телекоммуникационной сети общего пользования «Интернет</w:t>
      </w:r>
      <w:r w:rsidR="00B561FD" w:rsidRPr="00E83D63">
        <w:rPr>
          <w:szCs w:val="28"/>
        </w:rPr>
        <w:t>»</w:t>
      </w:r>
      <w:r w:rsidR="002B09BB">
        <w:rPr>
          <w:szCs w:val="28"/>
        </w:rPr>
        <w:t xml:space="preserve"> или иным способом</w:t>
      </w:r>
      <w:r w:rsidR="00777EA4">
        <w:rPr>
          <w:szCs w:val="28"/>
        </w:rPr>
        <w:t>.</w:t>
      </w:r>
      <w:proofErr w:type="gramEnd"/>
    </w:p>
    <w:p w:rsidR="000C61E1" w:rsidRPr="000C61E1" w:rsidRDefault="000C61E1" w:rsidP="000C61E1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11. </w:t>
      </w:r>
      <w:r w:rsidRPr="000C61E1">
        <w:rPr>
          <w:szCs w:val="28"/>
        </w:rPr>
        <w:t>Кандидаты вправе также арендовать на основе договора здания и помещения, принадлежащие гражданам и организациям независимо от формы собственности, для проведения агитационных публичных мероприятий. Оплата в этом случае должна производиться из избирательного фонда кандидата.</w:t>
      </w:r>
    </w:p>
    <w:p w:rsidR="000C61E1" w:rsidRPr="00D147CB" w:rsidRDefault="000C61E1" w:rsidP="000C61E1">
      <w:pPr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     12. </w:t>
      </w:r>
      <w:r w:rsidRPr="00D147CB">
        <w:rPr>
          <w:szCs w:val="28"/>
        </w:rPr>
        <w:t>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</w:p>
    <w:p w:rsidR="000C61E1" w:rsidRPr="009924B0" w:rsidRDefault="000C61E1" w:rsidP="00613825">
      <w:pPr>
        <w:ind w:firstLine="540"/>
        <w:jc w:val="both"/>
        <w:rPr>
          <w:szCs w:val="28"/>
        </w:rPr>
      </w:pPr>
    </w:p>
    <w:p w:rsidR="00613825" w:rsidRDefault="00613825" w:rsidP="00613825">
      <w:pPr>
        <w:spacing w:before="120"/>
        <w:jc w:val="both"/>
        <w:rPr>
          <w:szCs w:val="28"/>
        </w:rPr>
      </w:pPr>
      <w:r>
        <w:rPr>
          <w:szCs w:val="28"/>
        </w:rPr>
        <w:br w:type="page"/>
      </w:r>
    </w:p>
    <w:p w:rsidR="00613825" w:rsidRPr="00DA06D2" w:rsidRDefault="002B09BB" w:rsidP="00613825">
      <w:pPr>
        <w:ind w:left="4536"/>
        <w:rPr>
          <w:sz w:val="20"/>
        </w:rPr>
      </w:pPr>
      <w:r>
        <w:rPr>
          <w:sz w:val="20"/>
        </w:rPr>
        <w:lastRenderedPageBreak/>
        <w:t>Приложение № 1 к Порядку</w:t>
      </w:r>
    </w:p>
    <w:p w:rsidR="00613825" w:rsidRPr="00DA06D2" w:rsidRDefault="00613825" w:rsidP="00B561FD">
      <w:pPr>
        <w:ind w:left="4536"/>
        <w:rPr>
          <w:sz w:val="20"/>
        </w:rPr>
      </w:pPr>
      <w:r w:rsidRPr="00DA06D2">
        <w:rPr>
          <w:sz w:val="20"/>
        </w:rPr>
        <w:t>предоставления зарегистрированным кандидатам, их доверенным лицам, помещений для проведения агитационных публичных мероприятий</w:t>
      </w:r>
      <w:r w:rsidR="002B09BB">
        <w:rPr>
          <w:sz w:val="20"/>
        </w:rPr>
        <w:t xml:space="preserve"> в форме собраний </w:t>
      </w:r>
      <w:r w:rsidRPr="00DA06D2">
        <w:rPr>
          <w:sz w:val="20"/>
        </w:rPr>
        <w:t xml:space="preserve"> </w:t>
      </w:r>
      <w:r w:rsidRPr="00DA06D2">
        <w:rPr>
          <w:bCs/>
          <w:sz w:val="20"/>
        </w:rPr>
        <w:t xml:space="preserve">на выборах </w:t>
      </w:r>
      <w:r w:rsidR="00A417E7" w:rsidRPr="00DA06D2">
        <w:rPr>
          <w:bCs/>
          <w:sz w:val="20"/>
        </w:rPr>
        <w:t>депутат</w:t>
      </w:r>
      <w:r w:rsidR="001234CD">
        <w:rPr>
          <w:bCs/>
          <w:sz w:val="20"/>
        </w:rPr>
        <w:t xml:space="preserve">ов </w:t>
      </w:r>
      <w:r w:rsidR="002E55DE">
        <w:rPr>
          <w:bCs/>
          <w:sz w:val="20"/>
        </w:rPr>
        <w:t xml:space="preserve">Думы Чернушинского городского округа </w:t>
      </w:r>
      <w:r w:rsidR="002B09BB">
        <w:rPr>
          <w:bCs/>
          <w:sz w:val="20"/>
        </w:rPr>
        <w:t>Пермского края второго созыва</w:t>
      </w:r>
    </w:p>
    <w:p w:rsidR="00613825" w:rsidRPr="00A417E7" w:rsidRDefault="00613825" w:rsidP="00A417E7">
      <w:pPr>
        <w:keepNext/>
        <w:spacing w:before="240" w:after="60"/>
        <w:jc w:val="right"/>
        <w:outlineLvl w:val="2"/>
        <w:rPr>
          <w:b/>
          <w:bCs/>
          <w:sz w:val="24"/>
          <w:szCs w:val="24"/>
        </w:rPr>
      </w:pPr>
      <w:r w:rsidRPr="00A417E7">
        <w:rPr>
          <w:b/>
          <w:bCs/>
          <w:sz w:val="24"/>
          <w:szCs w:val="24"/>
        </w:rPr>
        <w:t>Рекомендованная форма Заявки</w:t>
      </w:r>
    </w:p>
    <w:p w:rsidR="00613825" w:rsidRPr="00A417E7" w:rsidRDefault="00DA06D2" w:rsidP="00613825">
      <w:pPr>
        <w:keepNext/>
        <w:spacing w:before="240" w:after="60"/>
        <w:ind w:left="4248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РУКОВОДИТЕЛЮ</w:t>
      </w:r>
    </w:p>
    <w:p w:rsidR="0099487E" w:rsidRPr="0099487E" w:rsidRDefault="0099487E" w:rsidP="0099487E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  <w:r w:rsidRPr="0099487E">
        <w:rPr>
          <w:sz w:val="24"/>
          <w:szCs w:val="24"/>
        </w:rPr>
        <w:t>В орган государственной власти</w:t>
      </w:r>
    </w:p>
    <w:p w:rsidR="0099487E" w:rsidRPr="0099487E" w:rsidRDefault="0099487E" w:rsidP="0099487E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  <w:r w:rsidRPr="0099487E">
        <w:rPr>
          <w:sz w:val="24"/>
          <w:szCs w:val="24"/>
        </w:rPr>
        <w:t>В орган местного самоуправления</w:t>
      </w:r>
    </w:p>
    <w:p w:rsidR="00613825" w:rsidRDefault="0099487E" w:rsidP="0099487E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  <w:r w:rsidRPr="0099487E">
        <w:rPr>
          <w:sz w:val="24"/>
          <w:szCs w:val="24"/>
        </w:rPr>
        <w:t>(</w:t>
      </w:r>
      <w:r w:rsidRPr="0099487E">
        <w:rPr>
          <w:i/>
          <w:sz w:val="24"/>
          <w:szCs w:val="24"/>
        </w:rPr>
        <w:t>указать орган или уполномоченное  лицо</w:t>
      </w:r>
      <w:r w:rsidRPr="0099487E">
        <w:rPr>
          <w:sz w:val="24"/>
          <w:szCs w:val="24"/>
        </w:rPr>
        <w:t>)</w:t>
      </w:r>
    </w:p>
    <w:p w:rsidR="00593CC9" w:rsidRDefault="00593CC9" w:rsidP="0099487E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593CC9" w:rsidRPr="00A417E7" w:rsidRDefault="00593CC9" w:rsidP="0099487E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</w:p>
    <w:p w:rsidR="00DA06D2" w:rsidRDefault="00DA06D2" w:rsidP="00DA06D2">
      <w:pPr>
        <w:ind w:left="4248"/>
        <w:jc w:val="both"/>
        <w:rPr>
          <w:sz w:val="24"/>
          <w:szCs w:val="24"/>
        </w:rPr>
      </w:pPr>
    </w:p>
    <w:p w:rsidR="00613825" w:rsidRDefault="00613825" w:rsidP="00613825">
      <w:pPr>
        <w:ind w:left="4248"/>
        <w:jc w:val="both"/>
        <w:rPr>
          <w:sz w:val="24"/>
          <w:szCs w:val="24"/>
        </w:rPr>
      </w:pPr>
      <w:r w:rsidRPr="00A417E7">
        <w:rPr>
          <w:sz w:val="24"/>
          <w:szCs w:val="24"/>
        </w:rPr>
        <w:t xml:space="preserve">от зарегистрированного кандидата </w:t>
      </w:r>
      <w:r w:rsidR="00DA06D2">
        <w:rPr>
          <w:sz w:val="24"/>
          <w:szCs w:val="24"/>
        </w:rPr>
        <w:t xml:space="preserve">в депутаты </w:t>
      </w:r>
      <w:r w:rsidR="00FE5105">
        <w:rPr>
          <w:sz w:val="24"/>
          <w:szCs w:val="24"/>
        </w:rPr>
        <w:t xml:space="preserve">Думы </w:t>
      </w:r>
      <w:r w:rsidR="00ED0FC2">
        <w:rPr>
          <w:sz w:val="24"/>
          <w:szCs w:val="24"/>
        </w:rPr>
        <w:t>Чернушинского городского округа</w:t>
      </w:r>
    </w:p>
    <w:p w:rsidR="00B60CF9" w:rsidRDefault="00B60CF9" w:rsidP="00613825">
      <w:pPr>
        <w:ind w:left="4248"/>
        <w:jc w:val="both"/>
        <w:rPr>
          <w:sz w:val="24"/>
          <w:szCs w:val="24"/>
        </w:rPr>
      </w:pPr>
      <w:r>
        <w:rPr>
          <w:sz w:val="24"/>
          <w:szCs w:val="24"/>
        </w:rPr>
        <w:t>по одномандатному избирательному округу №__</w:t>
      </w:r>
    </w:p>
    <w:p w:rsidR="00DA06D2" w:rsidRPr="00A417E7" w:rsidRDefault="00DA06D2" w:rsidP="00DA06D2">
      <w:pPr>
        <w:pBdr>
          <w:bottom w:val="single" w:sz="4" w:space="1" w:color="auto"/>
        </w:pBdr>
        <w:ind w:left="4248"/>
        <w:jc w:val="both"/>
        <w:rPr>
          <w:sz w:val="24"/>
          <w:szCs w:val="24"/>
        </w:rPr>
      </w:pPr>
    </w:p>
    <w:p w:rsidR="00613825" w:rsidRPr="00A417E7" w:rsidRDefault="00613825" w:rsidP="00613825">
      <w:pPr>
        <w:ind w:left="4248"/>
        <w:jc w:val="both"/>
        <w:rPr>
          <w:sz w:val="24"/>
          <w:szCs w:val="24"/>
        </w:rPr>
      </w:pPr>
      <w:r w:rsidRPr="00A417E7">
        <w:rPr>
          <w:sz w:val="24"/>
          <w:szCs w:val="24"/>
        </w:rPr>
        <w:t>__________________________________________</w:t>
      </w:r>
    </w:p>
    <w:p w:rsidR="00613825" w:rsidRPr="00A417E7" w:rsidRDefault="00613825" w:rsidP="00613825">
      <w:pPr>
        <w:ind w:left="4248"/>
        <w:jc w:val="center"/>
        <w:rPr>
          <w:sz w:val="24"/>
          <w:szCs w:val="24"/>
        </w:rPr>
      </w:pPr>
      <w:r w:rsidRPr="00A417E7">
        <w:rPr>
          <w:sz w:val="24"/>
          <w:szCs w:val="24"/>
        </w:rPr>
        <w:t>(указать данные кандидата)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</w:p>
    <w:p w:rsidR="00613825" w:rsidRPr="00A417E7" w:rsidRDefault="002D03FF" w:rsidP="00613825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>
        <w:rPr>
          <w:bCs/>
          <w:sz w:val="24"/>
          <w:szCs w:val="24"/>
        </w:rPr>
        <w:t>Заявка на предоставление</w:t>
      </w:r>
      <w:r w:rsidR="00613825" w:rsidRPr="00A417E7">
        <w:rPr>
          <w:bCs/>
          <w:sz w:val="24"/>
          <w:szCs w:val="24"/>
        </w:rPr>
        <w:t xml:space="preserve"> помещения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</w:p>
    <w:p w:rsidR="00613825" w:rsidRPr="00DA06D2" w:rsidRDefault="00613825" w:rsidP="00DA06D2">
      <w:pPr>
        <w:spacing w:before="240" w:after="60"/>
        <w:jc w:val="both"/>
        <w:outlineLvl w:val="4"/>
        <w:rPr>
          <w:sz w:val="24"/>
          <w:szCs w:val="24"/>
        </w:rPr>
      </w:pPr>
      <w:r w:rsidRPr="00A417E7">
        <w:rPr>
          <w:bCs/>
          <w:i/>
          <w:iCs/>
          <w:sz w:val="24"/>
          <w:szCs w:val="24"/>
        </w:rPr>
        <w:tab/>
      </w:r>
      <w:r w:rsidRPr="00DA06D2">
        <w:rPr>
          <w:bCs/>
          <w:iCs/>
          <w:sz w:val="24"/>
          <w:szCs w:val="24"/>
        </w:rPr>
        <w:t xml:space="preserve">В соответствии со статьей 52 Закона Пермского края от </w:t>
      </w:r>
      <w:r w:rsidR="002F01A8">
        <w:rPr>
          <w:bCs/>
          <w:iCs/>
          <w:sz w:val="24"/>
          <w:szCs w:val="24"/>
        </w:rPr>
        <w:t>09</w:t>
      </w:r>
      <w:r w:rsidRPr="00DA06D2">
        <w:rPr>
          <w:bCs/>
          <w:iCs/>
          <w:sz w:val="24"/>
          <w:szCs w:val="24"/>
        </w:rPr>
        <w:t>.1</w:t>
      </w:r>
      <w:r w:rsidR="002F01A8">
        <w:rPr>
          <w:bCs/>
          <w:iCs/>
          <w:sz w:val="24"/>
          <w:szCs w:val="24"/>
        </w:rPr>
        <w:t>1</w:t>
      </w:r>
      <w:r w:rsidRPr="00DA06D2">
        <w:rPr>
          <w:bCs/>
          <w:iCs/>
          <w:sz w:val="24"/>
          <w:szCs w:val="24"/>
        </w:rPr>
        <w:t>.2009 года № 525-ПК «О выборах депутатов представительных органов муниципальных образований в Пермском крае»,</w:t>
      </w:r>
      <w:r w:rsidR="00DA06D2" w:rsidRPr="00DA06D2">
        <w:rPr>
          <w:bCs/>
          <w:iCs/>
          <w:sz w:val="24"/>
          <w:szCs w:val="24"/>
        </w:rPr>
        <w:t xml:space="preserve"> п</w:t>
      </w:r>
      <w:r w:rsidRPr="00DA06D2">
        <w:rPr>
          <w:sz w:val="24"/>
          <w:szCs w:val="24"/>
        </w:rPr>
        <w:t>рошу:</w:t>
      </w:r>
    </w:p>
    <w:p w:rsidR="00613825" w:rsidRPr="00A417E7" w:rsidRDefault="00613825" w:rsidP="00613825">
      <w:pPr>
        <w:rPr>
          <w:sz w:val="24"/>
          <w:szCs w:val="24"/>
        </w:rPr>
      </w:pPr>
      <w:r w:rsidRPr="00A417E7">
        <w:rPr>
          <w:sz w:val="24"/>
          <w:szCs w:val="24"/>
        </w:rPr>
        <w:tab/>
        <w:t xml:space="preserve">Предоставить помещение, по адресу________________________________________________________________________ </w:t>
      </w:r>
    </w:p>
    <w:p w:rsidR="00613825" w:rsidRPr="002D03FF" w:rsidRDefault="00613825" w:rsidP="00613825">
      <w:pPr>
        <w:jc w:val="center"/>
        <w:rPr>
          <w:i/>
          <w:sz w:val="24"/>
          <w:szCs w:val="24"/>
        </w:rPr>
      </w:pPr>
      <w:r w:rsidRPr="00A417E7">
        <w:rPr>
          <w:sz w:val="24"/>
          <w:szCs w:val="24"/>
        </w:rPr>
        <w:t>(</w:t>
      </w:r>
      <w:r w:rsidRPr="002D03FF">
        <w:rPr>
          <w:i/>
          <w:sz w:val="24"/>
          <w:szCs w:val="24"/>
        </w:rPr>
        <w:t>указать место проведения встречи)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>для проведения агитационного публичного мероприятия в форме собрания, планируемое пров</w:t>
      </w:r>
      <w:r w:rsidR="002D03FF">
        <w:rPr>
          <w:sz w:val="24"/>
          <w:szCs w:val="24"/>
        </w:rPr>
        <w:t>ести « ______» _____________ 20______</w:t>
      </w:r>
      <w:r w:rsidRPr="00A417E7">
        <w:rPr>
          <w:sz w:val="24"/>
          <w:szCs w:val="24"/>
        </w:rPr>
        <w:t xml:space="preserve"> года</w:t>
      </w:r>
      <w:r w:rsidR="00D27568">
        <w:rPr>
          <w:sz w:val="24"/>
          <w:szCs w:val="24"/>
        </w:rPr>
        <w:t xml:space="preserve"> </w:t>
      </w:r>
      <w:r w:rsidRPr="00A417E7">
        <w:rPr>
          <w:sz w:val="24"/>
          <w:szCs w:val="24"/>
        </w:rPr>
        <w:t>в  ______час</w:t>
      </w:r>
      <w:proofErr w:type="gramStart"/>
      <w:r w:rsidRPr="00A417E7">
        <w:rPr>
          <w:sz w:val="24"/>
          <w:szCs w:val="24"/>
        </w:rPr>
        <w:t>.</w:t>
      </w:r>
      <w:proofErr w:type="gramEnd"/>
      <w:r w:rsidRPr="00A417E7">
        <w:rPr>
          <w:sz w:val="24"/>
          <w:szCs w:val="24"/>
        </w:rPr>
        <w:t xml:space="preserve"> _______</w:t>
      </w:r>
      <w:proofErr w:type="gramStart"/>
      <w:r w:rsidRPr="00A417E7">
        <w:rPr>
          <w:sz w:val="24"/>
          <w:szCs w:val="24"/>
        </w:rPr>
        <w:t>м</w:t>
      </w:r>
      <w:proofErr w:type="gramEnd"/>
      <w:r w:rsidRPr="00A417E7">
        <w:rPr>
          <w:sz w:val="24"/>
          <w:szCs w:val="24"/>
        </w:rPr>
        <w:t>ин.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>продолжительностью ________________________________________</w:t>
      </w:r>
      <w:r w:rsidR="00DA06D2">
        <w:rPr>
          <w:sz w:val="24"/>
          <w:szCs w:val="24"/>
        </w:rPr>
        <w:t>__________________</w:t>
      </w:r>
    </w:p>
    <w:p w:rsidR="00613825" w:rsidRPr="002D03FF" w:rsidRDefault="00613825" w:rsidP="00613825">
      <w:pPr>
        <w:jc w:val="both"/>
        <w:rPr>
          <w:i/>
          <w:sz w:val="24"/>
          <w:szCs w:val="24"/>
        </w:rPr>
      </w:pPr>
      <w:r w:rsidRPr="00A417E7">
        <w:rPr>
          <w:sz w:val="24"/>
          <w:szCs w:val="24"/>
        </w:rPr>
        <w:t xml:space="preserve">                                 </w:t>
      </w:r>
      <w:r w:rsidR="002B09BB">
        <w:rPr>
          <w:sz w:val="24"/>
          <w:szCs w:val="24"/>
        </w:rPr>
        <w:t xml:space="preserve">        </w:t>
      </w:r>
      <w:r w:rsidRPr="00A417E7">
        <w:rPr>
          <w:sz w:val="24"/>
          <w:szCs w:val="24"/>
        </w:rPr>
        <w:t xml:space="preserve"> </w:t>
      </w:r>
      <w:r w:rsidRPr="002D03FF">
        <w:rPr>
          <w:i/>
          <w:sz w:val="24"/>
          <w:szCs w:val="24"/>
        </w:rPr>
        <w:t xml:space="preserve">(указать продолжительность встречи, не более </w:t>
      </w:r>
      <w:r w:rsidR="002B09BB">
        <w:rPr>
          <w:i/>
          <w:sz w:val="24"/>
          <w:szCs w:val="24"/>
        </w:rPr>
        <w:t>2</w:t>
      </w:r>
      <w:r w:rsidR="00095455" w:rsidRPr="002D03FF">
        <w:rPr>
          <w:i/>
          <w:sz w:val="24"/>
          <w:szCs w:val="24"/>
        </w:rPr>
        <w:t xml:space="preserve"> </w:t>
      </w:r>
      <w:r w:rsidRPr="002D03FF">
        <w:rPr>
          <w:i/>
          <w:sz w:val="24"/>
          <w:szCs w:val="24"/>
        </w:rPr>
        <w:t>часов).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ab/>
        <w:t>Примерное число участников: __________________________</w:t>
      </w:r>
      <w:r w:rsidR="00DA06D2">
        <w:rPr>
          <w:sz w:val="24"/>
          <w:szCs w:val="24"/>
        </w:rPr>
        <w:t>___________________</w:t>
      </w:r>
      <w:r w:rsidRPr="00A417E7">
        <w:rPr>
          <w:sz w:val="24"/>
          <w:szCs w:val="24"/>
        </w:rPr>
        <w:t>,</w:t>
      </w:r>
    </w:p>
    <w:p w:rsidR="00F63383" w:rsidRDefault="00613825" w:rsidP="00613825">
      <w:pPr>
        <w:rPr>
          <w:sz w:val="24"/>
          <w:szCs w:val="24"/>
        </w:rPr>
      </w:pPr>
      <w:r w:rsidRPr="00A417E7">
        <w:rPr>
          <w:sz w:val="24"/>
          <w:szCs w:val="24"/>
        </w:rPr>
        <w:tab/>
      </w:r>
      <w:proofErr w:type="gramStart"/>
      <w:r w:rsidRPr="00A417E7">
        <w:rPr>
          <w:sz w:val="24"/>
          <w:szCs w:val="24"/>
        </w:rPr>
        <w:t>Ответственный</w:t>
      </w:r>
      <w:proofErr w:type="gramEnd"/>
      <w:r w:rsidRPr="00A417E7">
        <w:rPr>
          <w:sz w:val="24"/>
          <w:szCs w:val="24"/>
        </w:rPr>
        <w:t xml:space="preserve"> за проведение мероприятия ______________________________________</w:t>
      </w:r>
      <w:r w:rsidR="00DA06D2">
        <w:rPr>
          <w:sz w:val="24"/>
          <w:szCs w:val="24"/>
        </w:rPr>
        <w:t>_____________________________</w:t>
      </w: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F63383" w:rsidRDefault="00F63383" w:rsidP="00613825">
      <w:pPr>
        <w:rPr>
          <w:sz w:val="24"/>
          <w:szCs w:val="24"/>
        </w:rPr>
      </w:pPr>
    </w:p>
    <w:p w:rsidR="00613825" w:rsidRPr="00A417E7" w:rsidRDefault="00DA06D2" w:rsidP="00613825">
      <w:pPr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613825" w:rsidRPr="00A417E7">
        <w:rPr>
          <w:sz w:val="24"/>
          <w:szCs w:val="24"/>
        </w:rPr>
        <w:t xml:space="preserve"> _____________________________________________________________________________,</w:t>
      </w:r>
    </w:p>
    <w:p w:rsidR="00613825" w:rsidRPr="002D03FF" w:rsidRDefault="00613825" w:rsidP="00613825">
      <w:pPr>
        <w:jc w:val="center"/>
        <w:rPr>
          <w:i/>
          <w:sz w:val="24"/>
          <w:szCs w:val="24"/>
        </w:rPr>
      </w:pPr>
      <w:r w:rsidRPr="002D03FF">
        <w:rPr>
          <w:i/>
          <w:sz w:val="24"/>
          <w:szCs w:val="24"/>
        </w:rPr>
        <w:t>(указать ф.и.о., статус)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>его контактный телефон _____________________________________.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>Дата подачи заявки: __________________________</w:t>
      </w:r>
    </w:p>
    <w:p w:rsidR="00613825" w:rsidRPr="00A417E7" w:rsidRDefault="00613825" w:rsidP="00613825">
      <w:pPr>
        <w:jc w:val="both"/>
        <w:rPr>
          <w:sz w:val="24"/>
          <w:szCs w:val="24"/>
        </w:rPr>
      </w:pPr>
    </w:p>
    <w:p w:rsidR="00613825" w:rsidRPr="00A417E7" w:rsidRDefault="00613825" w:rsidP="00613825">
      <w:pPr>
        <w:jc w:val="both"/>
        <w:rPr>
          <w:sz w:val="24"/>
          <w:szCs w:val="24"/>
        </w:rPr>
      </w:pPr>
      <w:r w:rsidRPr="00A417E7">
        <w:rPr>
          <w:sz w:val="24"/>
          <w:szCs w:val="24"/>
        </w:rPr>
        <w:t>Подпись зарегистрированногокандидата ________________________________</w:t>
      </w:r>
    </w:p>
    <w:p w:rsidR="00BA2F9D" w:rsidRPr="00DA06D2" w:rsidRDefault="00613825" w:rsidP="002B09BB">
      <w:pPr>
        <w:keepNext/>
        <w:ind w:left="4247"/>
        <w:outlineLvl w:val="2"/>
        <w:rPr>
          <w:sz w:val="20"/>
        </w:rPr>
      </w:pPr>
      <w:r w:rsidRPr="00F5482B">
        <w:rPr>
          <w:rFonts w:ascii="Arial" w:hAnsi="Arial" w:cs="Arial"/>
          <w:b/>
          <w:bCs/>
          <w:sz w:val="26"/>
          <w:szCs w:val="26"/>
        </w:rPr>
        <w:br w:type="page"/>
      </w:r>
    </w:p>
    <w:p w:rsidR="002B09BB" w:rsidRPr="00DA06D2" w:rsidRDefault="002B09BB" w:rsidP="002B09BB">
      <w:pPr>
        <w:ind w:left="4536"/>
        <w:rPr>
          <w:sz w:val="20"/>
        </w:rPr>
      </w:pPr>
      <w:r>
        <w:rPr>
          <w:sz w:val="20"/>
        </w:rPr>
        <w:lastRenderedPageBreak/>
        <w:t>Приложение № 2</w:t>
      </w:r>
      <w:r>
        <w:rPr>
          <w:sz w:val="20"/>
        </w:rPr>
        <w:t xml:space="preserve"> к Порядку</w:t>
      </w:r>
    </w:p>
    <w:p w:rsidR="002B09BB" w:rsidRPr="00DA06D2" w:rsidRDefault="002B09BB" w:rsidP="002B09BB">
      <w:pPr>
        <w:ind w:left="4536"/>
        <w:rPr>
          <w:sz w:val="20"/>
        </w:rPr>
      </w:pPr>
      <w:r w:rsidRPr="00DA06D2">
        <w:rPr>
          <w:sz w:val="20"/>
        </w:rPr>
        <w:t>предоставления зарегистрированным кандидатам, их доверенным лицам, помещений для проведения агитационных публичных мероприятий</w:t>
      </w:r>
      <w:r>
        <w:rPr>
          <w:sz w:val="20"/>
        </w:rPr>
        <w:t xml:space="preserve"> в форме собраний </w:t>
      </w:r>
      <w:r w:rsidRPr="00DA06D2">
        <w:rPr>
          <w:sz w:val="20"/>
        </w:rPr>
        <w:t xml:space="preserve"> </w:t>
      </w:r>
      <w:r w:rsidRPr="00DA06D2">
        <w:rPr>
          <w:bCs/>
          <w:sz w:val="20"/>
        </w:rPr>
        <w:t>на выборах депутат</w:t>
      </w:r>
      <w:r>
        <w:rPr>
          <w:bCs/>
          <w:sz w:val="20"/>
        </w:rPr>
        <w:t>ов Думы Чернушинского городского округа Пермского края второго созыва</w:t>
      </w:r>
    </w:p>
    <w:p w:rsidR="00613825" w:rsidRPr="00F35BCF" w:rsidRDefault="002B09BB" w:rsidP="00613825">
      <w:pPr>
        <w:keepNext/>
        <w:spacing w:before="240" w:after="60"/>
        <w:ind w:left="4248"/>
        <w:jc w:val="both"/>
        <w:outlineLvl w:val="2"/>
        <w:rPr>
          <w:b/>
          <w:bCs/>
          <w:sz w:val="24"/>
          <w:szCs w:val="24"/>
        </w:rPr>
      </w:pPr>
      <w:r w:rsidRPr="00F35BCF">
        <w:rPr>
          <w:b/>
          <w:bCs/>
          <w:sz w:val="24"/>
          <w:szCs w:val="24"/>
        </w:rPr>
        <w:t>Реко</w:t>
      </w:r>
      <w:bookmarkStart w:id="0" w:name="_GoBack"/>
      <w:bookmarkEnd w:id="0"/>
      <w:r w:rsidR="00613825" w:rsidRPr="00F35BCF">
        <w:rPr>
          <w:b/>
          <w:bCs/>
          <w:sz w:val="24"/>
          <w:szCs w:val="24"/>
        </w:rPr>
        <w:t>мендованная форма Уведомления</w:t>
      </w:r>
    </w:p>
    <w:p w:rsidR="00613825" w:rsidRPr="00DA06D2" w:rsidRDefault="00613825" w:rsidP="00613825">
      <w:pPr>
        <w:keepNext/>
        <w:spacing w:before="240" w:after="60"/>
        <w:ind w:left="4248"/>
        <w:jc w:val="both"/>
        <w:outlineLvl w:val="2"/>
        <w:rPr>
          <w:bCs/>
          <w:sz w:val="24"/>
          <w:szCs w:val="24"/>
        </w:rPr>
      </w:pPr>
      <w:r w:rsidRPr="00DA06D2">
        <w:rPr>
          <w:bCs/>
          <w:sz w:val="24"/>
          <w:szCs w:val="24"/>
        </w:rPr>
        <w:t xml:space="preserve">В территориальную избирательную комиссию </w:t>
      </w:r>
      <w:r w:rsidR="002E55DE">
        <w:rPr>
          <w:bCs/>
          <w:sz w:val="24"/>
          <w:szCs w:val="24"/>
        </w:rPr>
        <w:t>Чернушинского</w:t>
      </w:r>
      <w:r w:rsidR="00786F52">
        <w:rPr>
          <w:bCs/>
          <w:sz w:val="24"/>
          <w:szCs w:val="24"/>
        </w:rPr>
        <w:t xml:space="preserve"> </w:t>
      </w:r>
      <w:r w:rsidR="009924B0">
        <w:rPr>
          <w:bCs/>
          <w:sz w:val="24"/>
          <w:szCs w:val="24"/>
        </w:rPr>
        <w:t>городского округа</w:t>
      </w:r>
    </w:p>
    <w:p w:rsidR="00613825" w:rsidRPr="00DA06D2" w:rsidRDefault="00613825" w:rsidP="00613825">
      <w:pPr>
        <w:ind w:left="4248"/>
        <w:jc w:val="both"/>
        <w:rPr>
          <w:sz w:val="24"/>
          <w:szCs w:val="24"/>
        </w:rPr>
      </w:pPr>
    </w:p>
    <w:p w:rsidR="00613825" w:rsidRPr="00DA06D2" w:rsidRDefault="00613825" w:rsidP="00613825">
      <w:pPr>
        <w:ind w:left="4248"/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от собственника (владельца) помещения, находящегося в государственной или муниципальной собственности </w:t>
      </w:r>
    </w:p>
    <w:p w:rsidR="00DA06D2" w:rsidRPr="00DA06D2" w:rsidRDefault="00DA06D2" w:rsidP="00DA06D2">
      <w:pPr>
        <w:pBdr>
          <w:bottom w:val="single" w:sz="4" w:space="1" w:color="auto"/>
        </w:pBdr>
        <w:ind w:left="4248"/>
        <w:jc w:val="both"/>
        <w:rPr>
          <w:sz w:val="24"/>
          <w:szCs w:val="24"/>
          <w:u w:val="single"/>
        </w:rPr>
      </w:pPr>
    </w:p>
    <w:p w:rsidR="00613825" w:rsidRPr="00DA06D2" w:rsidRDefault="00613825" w:rsidP="00613825">
      <w:pPr>
        <w:ind w:left="4248"/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________________________________________ </w:t>
      </w:r>
    </w:p>
    <w:p w:rsidR="00613825" w:rsidRPr="002D03FF" w:rsidRDefault="00613825" w:rsidP="00613825">
      <w:pPr>
        <w:ind w:left="4248"/>
        <w:jc w:val="center"/>
        <w:rPr>
          <w:i/>
          <w:sz w:val="24"/>
          <w:szCs w:val="24"/>
        </w:rPr>
      </w:pPr>
      <w:r w:rsidRPr="002D03FF">
        <w:rPr>
          <w:i/>
          <w:sz w:val="24"/>
          <w:szCs w:val="24"/>
        </w:rPr>
        <w:t>(указать наименование, реквизиты собственника, владельца)</w:t>
      </w:r>
    </w:p>
    <w:p w:rsidR="00613825" w:rsidRPr="00DA06D2" w:rsidRDefault="00613825" w:rsidP="00613825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DA06D2">
        <w:rPr>
          <w:bCs/>
          <w:sz w:val="24"/>
          <w:szCs w:val="24"/>
        </w:rPr>
        <w:t>Уведомление*</w:t>
      </w:r>
    </w:p>
    <w:p w:rsidR="00613825" w:rsidRPr="00DA06D2" w:rsidRDefault="00613825" w:rsidP="00613825">
      <w:pPr>
        <w:jc w:val="center"/>
        <w:rPr>
          <w:sz w:val="24"/>
          <w:szCs w:val="24"/>
        </w:rPr>
      </w:pPr>
      <w:r w:rsidRPr="00DA06D2">
        <w:rPr>
          <w:sz w:val="24"/>
          <w:szCs w:val="24"/>
        </w:rPr>
        <w:t>о предоставлении помещения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</w:p>
    <w:p w:rsidR="00613825" w:rsidRPr="00DA06D2" w:rsidRDefault="002D03FF" w:rsidP="0061382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частью 4 </w:t>
      </w:r>
      <w:r w:rsidR="00613825" w:rsidRPr="00DA06D2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и</w:t>
      </w:r>
      <w:r w:rsidR="002F01A8">
        <w:rPr>
          <w:sz w:val="24"/>
          <w:szCs w:val="24"/>
        </w:rPr>
        <w:t xml:space="preserve"> 52 Закона Пермского края от 0</w:t>
      </w:r>
      <w:r w:rsidR="00613825" w:rsidRPr="00DA06D2">
        <w:rPr>
          <w:sz w:val="24"/>
          <w:szCs w:val="24"/>
        </w:rPr>
        <w:t>9.1</w:t>
      </w:r>
      <w:r w:rsidR="002F01A8">
        <w:rPr>
          <w:sz w:val="24"/>
          <w:szCs w:val="24"/>
        </w:rPr>
        <w:t>1</w:t>
      </w:r>
      <w:r w:rsidR="00613825" w:rsidRPr="00DA06D2">
        <w:rPr>
          <w:sz w:val="24"/>
          <w:szCs w:val="24"/>
        </w:rPr>
        <w:t>.2009 года № 525-ПК «О выборах депутатов представительных органов муниципальных образований в Пермском крае</w:t>
      </w:r>
      <w:r>
        <w:rPr>
          <w:sz w:val="24"/>
          <w:szCs w:val="24"/>
        </w:rPr>
        <w:t>», уведомляем</w:t>
      </w:r>
      <w:r w:rsidR="00613825" w:rsidRPr="00DA06D2">
        <w:rPr>
          <w:sz w:val="24"/>
          <w:szCs w:val="24"/>
        </w:rPr>
        <w:t xml:space="preserve"> избирательную комиссию о факте предоставления _____________________________________________________________________</w:t>
      </w:r>
      <w:r w:rsidR="00DA06D2">
        <w:rPr>
          <w:sz w:val="24"/>
          <w:szCs w:val="24"/>
        </w:rPr>
        <w:t>______</w:t>
      </w:r>
    </w:p>
    <w:p w:rsidR="00613825" w:rsidRPr="002D03FF" w:rsidRDefault="00613825" w:rsidP="00613825">
      <w:pPr>
        <w:jc w:val="center"/>
        <w:rPr>
          <w:i/>
          <w:sz w:val="24"/>
          <w:szCs w:val="24"/>
        </w:rPr>
      </w:pPr>
      <w:proofErr w:type="gramStart"/>
      <w:r w:rsidRPr="002D03FF">
        <w:rPr>
          <w:i/>
          <w:sz w:val="24"/>
          <w:szCs w:val="24"/>
        </w:rPr>
        <w:t>(указать данные:</w:t>
      </w:r>
      <w:proofErr w:type="gramEnd"/>
      <w:r w:rsidR="00786F52" w:rsidRPr="002D03FF">
        <w:rPr>
          <w:i/>
          <w:sz w:val="24"/>
          <w:szCs w:val="24"/>
        </w:rPr>
        <w:t xml:space="preserve"> </w:t>
      </w:r>
      <w:proofErr w:type="gramStart"/>
      <w:r w:rsidRPr="002D03FF">
        <w:rPr>
          <w:i/>
          <w:sz w:val="24"/>
          <w:szCs w:val="24"/>
        </w:rPr>
        <w:t>Ф.И.О. зарегистрированного кандидата,  кому предоставлено было помещение)</w:t>
      </w:r>
      <w:proofErr w:type="gramEnd"/>
    </w:p>
    <w:p w:rsidR="00DA06D2" w:rsidRDefault="00613825" w:rsidP="00613825">
      <w:pPr>
        <w:rPr>
          <w:sz w:val="24"/>
          <w:szCs w:val="24"/>
        </w:rPr>
      </w:pPr>
      <w:r w:rsidRPr="00DA06D2">
        <w:rPr>
          <w:sz w:val="24"/>
          <w:szCs w:val="24"/>
        </w:rPr>
        <w:t>помещения, расположенного по адресу: _______________________________________________</w:t>
      </w:r>
      <w:r w:rsidR="00DA06D2">
        <w:rPr>
          <w:sz w:val="24"/>
          <w:szCs w:val="24"/>
        </w:rPr>
        <w:t>______________________________</w:t>
      </w:r>
      <w:r w:rsidRPr="00DA06D2">
        <w:rPr>
          <w:sz w:val="24"/>
          <w:szCs w:val="24"/>
        </w:rPr>
        <w:t xml:space="preserve">, </w:t>
      </w:r>
    </w:p>
    <w:p w:rsidR="00DA06D2" w:rsidRDefault="00DA06D2" w:rsidP="00613825">
      <w:pPr>
        <w:rPr>
          <w:sz w:val="24"/>
          <w:szCs w:val="24"/>
        </w:rPr>
      </w:pPr>
    </w:p>
    <w:p w:rsidR="00613825" w:rsidRPr="00DA06D2" w:rsidRDefault="00613825" w:rsidP="00613825">
      <w:pPr>
        <w:rPr>
          <w:sz w:val="24"/>
          <w:szCs w:val="24"/>
        </w:rPr>
      </w:pPr>
      <w:r w:rsidRPr="00DA06D2">
        <w:rPr>
          <w:sz w:val="24"/>
          <w:szCs w:val="24"/>
        </w:rPr>
        <w:t>на следующих условиях: _____________________________________________________________</w:t>
      </w:r>
      <w:r w:rsidR="00DA06D2">
        <w:rPr>
          <w:sz w:val="24"/>
          <w:szCs w:val="24"/>
        </w:rPr>
        <w:t>________________</w:t>
      </w:r>
      <w:r w:rsidRPr="00DA06D2">
        <w:rPr>
          <w:sz w:val="24"/>
          <w:szCs w:val="24"/>
        </w:rPr>
        <w:t xml:space="preserve"> _____________________________________________________________________________</w:t>
      </w:r>
    </w:p>
    <w:p w:rsidR="002D03FF" w:rsidRDefault="00613825" w:rsidP="00613825">
      <w:pPr>
        <w:jc w:val="center"/>
        <w:rPr>
          <w:i/>
          <w:sz w:val="24"/>
          <w:szCs w:val="24"/>
        </w:rPr>
      </w:pPr>
      <w:proofErr w:type="gramStart"/>
      <w:r w:rsidRPr="002D03FF">
        <w:rPr>
          <w:i/>
          <w:sz w:val="24"/>
          <w:szCs w:val="24"/>
        </w:rPr>
        <w:t xml:space="preserve">(указываются условия предоставления, в том числе дата, время, </w:t>
      </w:r>
      <w:proofErr w:type="gramEnd"/>
    </w:p>
    <w:p w:rsidR="00613825" w:rsidRPr="002D03FF" w:rsidRDefault="00613825" w:rsidP="00613825">
      <w:pPr>
        <w:jc w:val="center"/>
        <w:rPr>
          <w:i/>
          <w:sz w:val="24"/>
          <w:szCs w:val="24"/>
        </w:rPr>
      </w:pPr>
      <w:r w:rsidRPr="002D03FF">
        <w:rPr>
          <w:i/>
          <w:sz w:val="24"/>
          <w:szCs w:val="24"/>
        </w:rPr>
        <w:t>продолжительность и т.д.)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>Данное помещение может быть предоставлено другим зарегистрированным кандидатам, в следующее время: ______________________________________</w:t>
      </w:r>
      <w:r w:rsidR="00DA06D2">
        <w:rPr>
          <w:sz w:val="24"/>
          <w:szCs w:val="24"/>
        </w:rPr>
        <w:t>_______________________</w:t>
      </w:r>
    </w:p>
    <w:p w:rsidR="00613825" w:rsidRDefault="00613825" w:rsidP="00613825">
      <w:pPr>
        <w:jc w:val="center"/>
        <w:rPr>
          <w:i/>
          <w:sz w:val="24"/>
          <w:szCs w:val="24"/>
        </w:rPr>
      </w:pPr>
      <w:r w:rsidRPr="002D03FF">
        <w:rPr>
          <w:i/>
          <w:sz w:val="24"/>
          <w:szCs w:val="24"/>
        </w:rPr>
        <w:t xml:space="preserve">  (указывается возможная дата, время)</w:t>
      </w:r>
    </w:p>
    <w:p w:rsidR="002D03FF" w:rsidRPr="002D03FF" w:rsidRDefault="002D03FF" w:rsidP="00613825">
      <w:pPr>
        <w:jc w:val="center"/>
        <w:rPr>
          <w:i/>
          <w:sz w:val="24"/>
          <w:szCs w:val="24"/>
        </w:rPr>
      </w:pPr>
    </w:p>
    <w:p w:rsidR="00613825" w:rsidRPr="00DA06D2" w:rsidRDefault="002D03FF" w:rsidP="00613825">
      <w:pPr>
        <w:jc w:val="both"/>
        <w:rPr>
          <w:sz w:val="24"/>
          <w:szCs w:val="24"/>
        </w:rPr>
      </w:pPr>
      <w:r>
        <w:rPr>
          <w:sz w:val="24"/>
          <w:szCs w:val="24"/>
        </w:rPr>
        <w:t>«_____»__________20_____</w:t>
      </w:r>
      <w:r w:rsidR="00786F52">
        <w:rPr>
          <w:sz w:val="24"/>
          <w:szCs w:val="24"/>
        </w:rPr>
        <w:t xml:space="preserve"> </w:t>
      </w:r>
      <w:r w:rsidR="00613825" w:rsidRPr="00DA06D2">
        <w:rPr>
          <w:sz w:val="24"/>
          <w:szCs w:val="24"/>
        </w:rPr>
        <w:t>г.</w:t>
      </w:r>
    </w:p>
    <w:p w:rsidR="00BA2F9D" w:rsidRDefault="00BA2F9D" w:rsidP="00613825">
      <w:pPr>
        <w:jc w:val="both"/>
        <w:rPr>
          <w:sz w:val="24"/>
          <w:szCs w:val="24"/>
        </w:rPr>
      </w:pP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Подпись 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должностного лица 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собственника, владельца 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помещения, находящегося 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  <w:r w:rsidRPr="00DA06D2">
        <w:rPr>
          <w:sz w:val="24"/>
          <w:szCs w:val="24"/>
        </w:rPr>
        <w:t xml:space="preserve">в </w:t>
      </w:r>
      <w:proofErr w:type="spellStart"/>
      <w:r w:rsidRPr="00DA06D2">
        <w:rPr>
          <w:sz w:val="24"/>
          <w:szCs w:val="24"/>
        </w:rPr>
        <w:t>государ</w:t>
      </w:r>
      <w:proofErr w:type="spellEnd"/>
      <w:r w:rsidRPr="00DA06D2">
        <w:rPr>
          <w:sz w:val="24"/>
          <w:szCs w:val="24"/>
        </w:rPr>
        <w:t>/</w:t>
      </w:r>
      <w:proofErr w:type="spellStart"/>
      <w:r w:rsidRPr="00DA06D2">
        <w:rPr>
          <w:sz w:val="24"/>
          <w:szCs w:val="24"/>
        </w:rPr>
        <w:t>муниц.собственности</w:t>
      </w:r>
      <w:proofErr w:type="spellEnd"/>
      <w:r w:rsidRPr="00DA06D2">
        <w:rPr>
          <w:sz w:val="24"/>
          <w:szCs w:val="24"/>
        </w:rPr>
        <w:tab/>
      </w:r>
      <w:r w:rsidRPr="00DA06D2">
        <w:rPr>
          <w:sz w:val="24"/>
          <w:szCs w:val="24"/>
        </w:rPr>
        <w:tab/>
      </w:r>
      <w:r w:rsidRPr="00DA06D2">
        <w:rPr>
          <w:sz w:val="24"/>
          <w:szCs w:val="24"/>
        </w:rPr>
        <w:tab/>
      </w:r>
      <w:r w:rsidRPr="00DA06D2">
        <w:rPr>
          <w:sz w:val="24"/>
          <w:szCs w:val="24"/>
        </w:rPr>
        <w:tab/>
        <w:t xml:space="preserve">____________________ </w:t>
      </w:r>
    </w:p>
    <w:p w:rsidR="00613825" w:rsidRPr="00DA06D2" w:rsidRDefault="00613825" w:rsidP="00613825">
      <w:pPr>
        <w:ind w:left="3540" w:firstLine="708"/>
        <w:jc w:val="both"/>
        <w:rPr>
          <w:sz w:val="24"/>
          <w:szCs w:val="24"/>
        </w:rPr>
      </w:pPr>
      <w:r w:rsidRPr="00DA06D2">
        <w:rPr>
          <w:sz w:val="24"/>
          <w:szCs w:val="24"/>
        </w:rPr>
        <w:t>м.п.</w:t>
      </w:r>
    </w:p>
    <w:p w:rsidR="00613825" w:rsidRPr="00DA06D2" w:rsidRDefault="00613825" w:rsidP="00613825">
      <w:pPr>
        <w:jc w:val="both"/>
        <w:rPr>
          <w:sz w:val="24"/>
          <w:szCs w:val="24"/>
        </w:rPr>
      </w:pPr>
    </w:p>
    <w:p w:rsidR="00613825" w:rsidRPr="002D03FF" w:rsidRDefault="00613825" w:rsidP="00613825">
      <w:pPr>
        <w:autoSpaceDE w:val="0"/>
        <w:autoSpaceDN w:val="0"/>
        <w:adjustRightInd w:val="0"/>
        <w:ind w:firstLine="540"/>
        <w:jc w:val="both"/>
        <w:outlineLvl w:val="2"/>
        <w:rPr>
          <w:i/>
          <w:sz w:val="24"/>
          <w:szCs w:val="24"/>
        </w:rPr>
      </w:pPr>
      <w:r w:rsidRPr="002D03FF">
        <w:rPr>
          <w:i/>
          <w:sz w:val="24"/>
          <w:szCs w:val="24"/>
        </w:rPr>
        <w:t xml:space="preserve">* Уведомление подается в избирательную комиссию не позднее дня, следующего за днем предоставления помещения. </w:t>
      </w:r>
    </w:p>
    <w:sectPr w:rsidR="00613825" w:rsidRPr="002D03FF" w:rsidSect="009B40E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2639"/>
    <w:multiLevelType w:val="hybridMultilevel"/>
    <w:tmpl w:val="CCCC464C"/>
    <w:lvl w:ilvl="0" w:tplc="7860852E">
      <w:start w:val="1"/>
      <w:numFmt w:val="decimal"/>
      <w:lvlText w:val="%1."/>
      <w:lvlJc w:val="left"/>
      <w:pPr>
        <w:ind w:left="130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17FC4D85"/>
    <w:multiLevelType w:val="hybridMultilevel"/>
    <w:tmpl w:val="4856899A"/>
    <w:lvl w:ilvl="0" w:tplc="82D0FDEE">
      <w:start w:val="1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49D249C1"/>
    <w:multiLevelType w:val="hybridMultilevel"/>
    <w:tmpl w:val="752A3AC4"/>
    <w:lvl w:ilvl="0" w:tplc="795AF9A2">
      <w:start w:val="2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3">
    <w:nsid w:val="5E2927D4"/>
    <w:multiLevelType w:val="hybridMultilevel"/>
    <w:tmpl w:val="37C02032"/>
    <w:lvl w:ilvl="0" w:tplc="796E084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4">
    <w:nsid w:val="6C734CE3"/>
    <w:multiLevelType w:val="hybridMultilevel"/>
    <w:tmpl w:val="807CB34A"/>
    <w:lvl w:ilvl="0" w:tplc="A07086B6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72A57944"/>
    <w:multiLevelType w:val="hybridMultilevel"/>
    <w:tmpl w:val="9184EA82"/>
    <w:lvl w:ilvl="0" w:tplc="DB7821A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79"/>
    <w:rsid w:val="00033A8D"/>
    <w:rsid w:val="00040712"/>
    <w:rsid w:val="0004478C"/>
    <w:rsid w:val="00045271"/>
    <w:rsid w:val="0004731F"/>
    <w:rsid w:val="00052D8D"/>
    <w:rsid w:val="0007297E"/>
    <w:rsid w:val="00095455"/>
    <w:rsid w:val="000C61E1"/>
    <w:rsid w:val="000E60F1"/>
    <w:rsid w:val="00114B7A"/>
    <w:rsid w:val="001234CD"/>
    <w:rsid w:val="00141E87"/>
    <w:rsid w:val="00150D5E"/>
    <w:rsid w:val="001665C0"/>
    <w:rsid w:val="00171B98"/>
    <w:rsid w:val="00195F92"/>
    <w:rsid w:val="001A5598"/>
    <w:rsid w:val="001D0062"/>
    <w:rsid w:val="0020090B"/>
    <w:rsid w:val="00230779"/>
    <w:rsid w:val="002B09BB"/>
    <w:rsid w:val="002B1FF8"/>
    <w:rsid w:val="002D03FF"/>
    <w:rsid w:val="002D69D2"/>
    <w:rsid w:val="002E55DE"/>
    <w:rsid w:val="002F01A8"/>
    <w:rsid w:val="00314E0A"/>
    <w:rsid w:val="00356F9C"/>
    <w:rsid w:val="003649CE"/>
    <w:rsid w:val="00394B2E"/>
    <w:rsid w:val="003E1988"/>
    <w:rsid w:val="003F2DE0"/>
    <w:rsid w:val="00430A7F"/>
    <w:rsid w:val="00443EA7"/>
    <w:rsid w:val="00451804"/>
    <w:rsid w:val="00481098"/>
    <w:rsid w:val="004835C7"/>
    <w:rsid w:val="004C4A85"/>
    <w:rsid w:val="004E0F29"/>
    <w:rsid w:val="00517254"/>
    <w:rsid w:val="00550F3D"/>
    <w:rsid w:val="005632BD"/>
    <w:rsid w:val="00580919"/>
    <w:rsid w:val="00593562"/>
    <w:rsid w:val="00593CC9"/>
    <w:rsid w:val="005A4779"/>
    <w:rsid w:val="005B2FEF"/>
    <w:rsid w:val="005F2CA9"/>
    <w:rsid w:val="005F45CE"/>
    <w:rsid w:val="00613825"/>
    <w:rsid w:val="0065502D"/>
    <w:rsid w:val="00665F00"/>
    <w:rsid w:val="006D5669"/>
    <w:rsid w:val="0071068F"/>
    <w:rsid w:val="00744136"/>
    <w:rsid w:val="007675D5"/>
    <w:rsid w:val="00774948"/>
    <w:rsid w:val="00777EA4"/>
    <w:rsid w:val="00786F52"/>
    <w:rsid w:val="007B5E76"/>
    <w:rsid w:val="007C5E5C"/>
    <w:rsid w:val="007E0CE5"/>
    <w:rsid w:val="00831736"/>
    <w:rsid w:val="0083370E"/>
    <w:rsid w:val="0083787A"/>
    <w:rsid w:val="008A6E1A"/>
    <w:rsid w:val="008C75F4"/>
    <w:rsid w:val="00962657"/>
    <w:rsid w:val="00972DFC"/>
    <w:rsid w:val="009924B0"/>
    <w:rsid w:val="0099487E"/>
    <w:rsid w:val="009B40EB"/>
    <w:rsid w:val="009C60ED"/>
    <w:rsid w:val="009D5916"/>
    <w:rsid w:val="00A026F2"/>
    <w:rsid w:val="00A35768"/>
    <w:rsid w:val="00A40248"/>
    <w:rsid w:val="00A417E7"/>
    <w:rsid w:val="00A419DD"/>
    <w:rsid w:val="00A42360"/>
    <w:rsid w:val="00A7217C"/>
    <w:rsid w:val="00A730FE"/>
    <w:rsid w:val="00A90B02"/>
    <w:rsid w:val="00AD6E42"/>
    <w:rsid w:val="00AF195F"/>
    <w:rsid w:val="00B530CC"/>
    <w:rsid w:val="00B561FD"/>
    <w:rsid w:val="00B56F1A"/>
    <w:rsid w:val="00B60CF9"/>
    <w:rsid w:val="00BA2F9D"/>
    <w:rsid w:val="00BB7FC6"/>
    <w:rsid w:val="00BD05B4"/>
    <w:rsid w:val="00C10A7E"/>
    <w:rsid w:val="00C658DF"/>
    <w:rsid w:val="00C74B37"/>
    <w:rsid w:val="00CC3511"/>
    <w:rsid w:val="00CE1285"/>
    <w:rsid w:val="00D26403"/>
    <w:rsid w:val="00D27273"/>
    <w:rsid w:val="00D27568"/>
    <w:rsid w:val="00D57AEA"/>
    <w:rsid w:val="00D65E7B"/>
    <w:rsid w:val="00DA06D2"/>
    <w:rsid w:val="00DE69F5"/>
    <w:rsid w:val="00DF691D"/>
    <w:rsid w:val="00E07B19"/>
    <w:rsid w:val="00E1631B"/>
    <w:rsid w:val="00E4189B"/>
    <w:rsid w:val="00E74CE1"/>
    <w:rsid w:val="00E77DFF"/>
    <w:rsid w:val="00E806F9"/>
    <w:rsid w:val="00E82FE3"/>
    <w:rsid w:val="00E83D63"/>
    <w:rsid w:val="00E85783"/>
    <w:rsid w:val="00EB3D07"/>
    <w:rsid w:val="00EB3EF1"/>
    <w:rsid w:val="00ED0FC2"/>
    <w:rsid w:val="00F30BE3"/>
    <w:rsid w:val="00F35BCF"/>
    <w:rsid w:val="00F62AD8"/>
    <w:rsid w:val="00F63383"/>
    <w:rsid w:val="00FB76ED"/>
    <w:rsid w:val="00FE5105"/>
    <w:rsid w:val="00FF0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C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D5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09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4E0A"/>
    <w:pPr>
      <w:ind w:left="720"/>
      <w:contextualSpacing/>
    </w:pPr>
  </w:style>
  <w:style w:type="paragraph" w:customStyle="1" w:styleId="ConsPlusNormal">
    <w:name w:val="ConsPlusNormal"/>
    <w:rsid w:val="00B561FD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C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0D5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09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4E0A"/>
    <w:pPr>
      <w:ind w:left="720"/>
      <w:contextualSpacing/>
    </w:pPr>
  </w:style>
  <w:style w:type="paragraph" w:customStyle="1" w:styleId="ConsPlusNormal">
    <w:name w:val="ConsPlusNormal"/>
    <w:rsid w:val="00B561FD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59200072877\&#1089;&#1086;&#1089;&#1090;&#1072;&#1074;%20&#1059;&#1048;&#1050;%2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7BB4E-9B2A-442E-95D5-C97E67CC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состав УИК 3.dot</Template>
  <TotalTime>28</TotalTime>
  <Pages>6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2019-07-05T05:17:00Z</cp:lastPrinted>
  <dcterms:created xsi:type="dcterms:W3CDTF">2024-06-26T05:16:00Z</dcterms:created>
  <dcterms:modified xsi:type="dcterms:W3CDTF">2024-06-26T05:43:00Z</dcterms:modified>
</cp:coreProperties>
</file>